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7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9"/>
        <w:gridCol w:w="665"/>
        <w:gridCol w:w="2439"/>
        <w:gridCol w:w="446"/>
        <w:gridCol w:w="6969"/>
      </w:tblGrid>
      <w:tr w:rsidR="003D1B71" w:rsidTr="006D4CC4">
        <w:trPr>
          <w:trHeight w:val="1574"/>
        </w:trPr>
        <w:tc>
          <w:tcPr>
            <w:tcW w:w="3863" w:type="dxa"/>
            <w:gridSpan w:val="3"/>
            <w:vMerge w:val="restart"/>
            <w:tcBorders>
              <w:bottom w:val="nil"/>
            </w:tcBorders>
          </w:tcPr>
          <w:p w:rsidR="00A77DDA" w:rsidRDefault="00A77DDA" w:rsidP="00F32EE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77DDA" w:rsidRPr="00A77DDA" w:rsidRDefault="009A38A6" w:rsidP="00A77DDA">
            <w:r>
              <w:rPr>
                <w:noProof/>
              </w:rPr>
              <w:drawing>
                <wp:inline distT="0" distB="0" distL="0" distR="0">
                  <wp:extent cx="1807535" cy="221157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45766074...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31" cy="222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DDA" w:rsidRPr="00A77DDA" w:rsidRDefault="00A77DDA" w:rsidP="00A77DDA"/>
          <w:p w:rsidR="00A77DDA" w:rsidRPr="00A77DDA" w:rsidRDefault="00A77DDA" w:rsidP="00A77DDA"/>
          <w:p w:rsidR="00A77DDA" w:rsidRDefault="00A77DDA" w:rsidP="00A77DDA"/>
          <w:p w:rsidR="003D1B71" w:rsidRPr="00A77DDA" w:rsidRDefault="00A77DDA" w:rsidP="00A77DDA">
            <w:pPr>
              <w:tabs>
                <w:tab w:val="left" w:pos="2250"/>
              </w:tabs>
            </w:pPr>
            <w:r>
              <w:tab/>
            </w:r>
          </w:p>
        </w:tc>
        <w:tc>
          <w:tcPr>
            <w:tcW w:w="446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969" w:type="dxa"/>
            <w:tcBorders>
              <w:bottom w:val="nil"/>
            </w:tcBorders>
          </w:tcPr>
          <w:p w:rsidR="00031F2E" w:rsidRDefault="00C71A44" w:rsidP="00031F2E">
            <w:pPr>
              <w:pStyle w:val="Title"/>
              <w:tabs>
                <w:tab w:val="left" w:pos="4303"/>
              </w:tabs>
              <w:spacing w:after="0"/>
            </w:pPr>
            <w:r>
              <w:t>FAISAL ASLAM</w:t>
            </w:r>
          </w:p>
          <w:p w:rsidR="00031F2E" w:rsidRPr="00031F2E" w:rsidRDefault="00031F2E" w:rsidP="00031F2E">
            <w:pPr>
              <w:pStyle w:val="Title"/>
              <w:tabs>
                <w:tab w:val="left" w:pos="4303"/>
              </w:tabs>
              <w:spacing w:before="0" w:after="0"/>
              <w:rPr>
                <w:sz w:val="24"/>
                <w:szCs w:val="24"/>
              </w:rPr>
            </w:pPr>
            <w:r w:rsidRPr="00031F2E">
              <w:rPr>
                <w:sz w:val="24"/>
                <w:szCs w:val="24"/>
              </w:rPr>
              <w:t>+923145766074</w:t>
            </w:r>
          </w:p>
          <w:p w:rsidR="003D1B71" w:rsidRPr="00310F17" w:rsidRDefault="00031F2E" w:rsidP="00031F2E">
            <w:pPr>
              <w:pStyle w:val="Title"/>
              <w:tabs>
                <w:tab w:val="left" w:pos="4303"/>
              </w:tabs>
              <w:spacing w:before="0" w:after="0"/>
            </w:pPr>
            <w:r w:rsidRPr="00031F2E">
              <w:rPr>
                <w:sz w:val="24"/>
                <w:szCs w:val="24"/>
              </w:rPr>
              <w:t>+92912619168</w:t>
            </w:r>
            <w:r>
              <w:tab/>
            </w:r>
          </w:p>
        </w:tc>
      </w:tr>
      <w:tr w:rsidR="003D1B71" w:rsidTr="005C79CB">
        <w:trPr>
          <w:trHeight w:val="1845"/>
        </w:trPr>
        <w:tc>
          <w:tcPr>
            <w:tcW w:w="3863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46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 w:val="restart"/>
            <w:tcBorders>
              <w:bottom w:val="nil"/>
            </w:tcBorders>
            <w:vAlign w:val="bottom"/>
          </w:tcPr>
          <w:p w:rsidR="002918B7" w:rsidRDefault="002918B7" w:rsidP="0082573C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</w:p>
          <w:p w:rsidR="00516B30" w:rsidRPr="00516B30" w:rsidRDefault="00D149CE" w:rsidP="0082573C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Objectives</w:t>
            </w:r>
          </w:p>
          <w:p w:rsidR="00516B30" w:rsidRPr="0082573C" w:rsidRDefault="00516B30" w:rsidP="0082573C">
            <w:pPr>
              <w:pStyle w:val="Heading2"/>
              <w:spacing w:before="0"/>
              <w:rPr>
                <w:rFonts w:ascii="Calibri" w:hAnsi="Calibri" w:cs="Calibri"/>
                <w:b w:val="0"/>
                <w:color w:val="0072C7"/>
                <w:u w:val="none"/>
              </w:rPr>
            </w:pPr>
            <w:r w:rsidRPr="0082573C">
              <w:rPr>
                <w:rFonts w:ascii="Calibri" w:hAnsi="Calibri" w:cs="Calibri"/>
                <w:b w:val="0"/>
                <w:color w:val="auto"/>
                <w:u w:val="none"/>
              </w:rPr>
              <w:t>To be the part of such organization where I can enhance my sk</w:t>
            </w:r>
            <w:r w:rsidR="0082573C">
              <w:rPr>
                <w:rFonts w:ascii="Calibri" w:hAnsi="Calibri" w:cs="Calibri"/>
                <w:b w:val="0"/>
                <w:color w:val="auto"/>
                <w:u w:val="none"/>
              </w:rPr>
              <w:t>ills &amp; abilities and provide my best possible efforts for the development of that organization.</w:t>
            </w:r>
          </w:p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4B19D6DBF744F818DDC7DE8E5483FCD"/>
              </w:placeholder>
              <w:temporary/>
              <w:showingPlcHdr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C762CC" w:rsidRDefault="00C762CC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2023-Till date</w:t>
            </w:r>
          </w:p>
          <w:p w:rsidR="00C762CC" w:rsidRDefault="00C762CC" w:rsidP="00AC6C7E">
            <w:pPr>
              <w:pStyle w:val="Dates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 xml:space="preserve">Accounts &amp; admin assistant </w:t>
            </w:r>
          </w:p>
          <w:p w:rsidR="00C762CC" w:rsidRDefault="00C762CC" w:rsidP="00C762CC">
            <w:pPr>
              <w:pStyle w:val="Experience"/>
              <w:spacing w:after="0"/>
              <w:rPr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Style w:val="Strong"/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Keune color international distribution office Peshawar</w:t>
            </w:r>
          </w:p>
          <w:p w:rsidR="00AD16BD" w:rsidRDefault="00AD16BD" w:rsidP="00C762CC">
            <w:pPr>
              <w:pStyle w:val="Experience"/>
              <w:spacing w:after="0"/>
              <w:rPr>
                <w:rFonts w:ascii="Calibri" w:hAnsi="Calibri" w:cs="Calibri"/>
              </w:rPr>
            </w:pPr>
          </w:p>
          <w:p w:rsidR="00AD16BD" w:rsidRDefault="00AD16BD" w:rsidP="00C762CC">
            <w:pPr>
              <w:pStyle w:val="Experience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  maintain the distribution office accounts and counter the customers’ orders/complaints and ensure the smooth supply chain process.</w:t>
            </w:r>
          </w:p>
          <w:p w:rsidR="00C762CC" w:rsidRDefault="00C762CC" w:rsidP="00AC6C7E">
            <w:pPr>
              <w:pStyle w:val="Dates"/>
              <w:rPr>
                <w:rFonts w:ascii="Calibri" w:hAnsi="Calibri" w:cs="Calibri"/>
              </w:rPr>
            </w:pPr>
          </w:p>
          <w:p w:rsidR="003D1B71" w:rsidRPr="00740017" w:rsidRDefault="00124C83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  <w:r w:rsidR="003D1B71" w:rsidRPr="00740017">
              <w:rPr>
                <w:rFonts w:ascii="Calibri" w:hAnsi="Calibri" w:cs="Calibri"/>
              </w:rPr>
              <w:t>–</w:t>
            </w:r>
            <w:r w:rsidR="00C762CC">
              <w:rPr>
                <w:rFonts w:ascii="Calibri" w:hAnsi="Calibri" w:cs="Calibri"/>
              </w:rPr>
              <w:t>2022</w:t>
            </w:r>
          </w:p>
          <w:p w:rsidR="00124C83" w:rsidRDefault="00124C83" w:rsidP="00124C83">
            <w:pPr>
              <w:pStyle w:val="Experience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C71A44">
              <w:rPr>
                <w:rFonts w:ascii="Calibri" w:hAnsi="Calibri" w:cs="Calibri"/>
              </w:rPr>
              <w:t xml:space="preserve">rocurement assistant 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</w:p>
          <w:p w:rsidR="00124C83" w:rsidRDefault="003D1B71" w:rsidP="00124C83">
            <w:pPr>
              <w:pStyle w:val="Experience"/>
              <w:spacing w:after="0"/>
              <w:rPr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821A6B">
              <w:rPr>
                <w:rFonts w:ascii="Calibri" w:hAnsi="Calibri" w:cs="Calibri"/>
              </w:rPr>
              <w:t xml:space="preserve">Frontier  Green Wood Industries </w:t>
            </w:r>
            <w:r w:rsidR="00821A6B" w:rsidRPr="00747B1B">
              <w:rPr>
                <w:rFonts w:ascii="Calibri" w:hAnsi="Calibri" w:cs="Calibri"/>
              </w:rPr>
              <w:t>(Ptv) Ltd</w:t>
            </w:r>
            <w:r w:rsidR="00821A6B">
              <w:rPr>
                <w:rFonts w:ascii="Calibri" w:hAnsi="Calibri" w:cs="Calibri"/>
              </w:rPr>
              <w:t xml:space="preserve"> Peshawar</w:t>
            </w:r>
          </w:p>
          <w:p w:rsidR="00124C83" w:rsidRDefault="00124C83" w:rsidP="00124C83">
            <w:pPr>
              <w:rPr>
                <w:rFonts w:ascii="Calibri" w:hAnsi="Calibri" w:cs="Calibri"/>
              </w:rPr>
            </w:pPr>
          </w:p>
          <w:p w:rsidR="00124C83" w:rsidRDefault="00124C83" w:rsidP="00031F2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To maintain </w:t>
            </w:r>
            <w:r w:rsidR="001F5153">
              <w:rPr>
                <w:rFonts w:ascii="Calibri" w:hAnsi="Calibri" w:cs="Calibri"/>
              </w:rPr>
              <w:t>supplier’s</w:t>
            </w:r>
            <w:r>
              <w:rPr>
                <w:rFonts w:ascii="Calibri" w:hAnsi="Calibri" w:cs="Calibri"/>
              </w:rPr>
              <w:t xml:space="preserve"> accounts in ERP,</w:t>
            </w:r>
            <w:r w:rsidR="001F5153">
              <w:rPr>
                <w:rFonts w:ascii="Calibri" w:hAnsi="Calibri" w:cs="Calibri"/>
              </w:rPr>
              <w:t xml:space="preserve"> to ensure the smooth supply chain of raw material on agreed TORs,</w:t>
            </w:r>
            <w:r w:rsidR="00C24B91">
              <w:rPr>
                <w:rFonts w:ascii="Calibri" w:hAnsi="Calibri" w:cs="Calibri"/>
              </w:rPr>
              <w:t xml:space="preserve"> to follow on the quotations of raw material,</w:t>
            </w:r>
            <w:r w:rsidR="00821A6B">
              <w:rPr>
                <w:rFonts w:ascii="Calibri" w:hAnsi="Calibri" w:cs="Calibri"/>
              </w:rPr>
              <w:t xml:space="preserve"> t</w:t>
            </w:r>
            <w:r>
              <w:rPr>
                <w:rFonts w:ascii="Calibri" w:hAnsi="Calibri" w:cs="Calibri"/>
              </w:rPr>
              <w:t>o prepare daily routine reports of the assigned task, to facilitate suppliers regarding complaints.</w:t>
            </w:r>
          </w:p>
          <w:p w:rsidR="00031F2E" w:rsidRPr="00740017" w:rsidRDefault="00031F2E" w:rsidP="00031F2E">
            <w:pPr>
              <w:rPr>
                <w:rFonts w:ascii="Calibri" w:hAnsi="Calibri" w:cs="Calibri"/>
              </w:rPr>
            </w:pPr>
          </w:p>
          <w:p w:rsidR="003D1B71" w:rsidRPr="00740017" w:rsidRDefault="00C71A44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2016</w:t>
            </w:r>
            <w:r w:rsidR="003D1B71" w:rsidRPr="00740017">
              <w:rPr>
                <w:rFonts w:ascii="Calibri" w:hAnsi="Calibri" w:cs="Calibri"/>
              </w:rPr>
              <w:t>–</w:t>
            </w:r>
            <w:r w:rsidR="00124C83">
              <w:rPr>
                <w:rFonts w:ascii="Calibri" w:hAnsi="Calibri" w:cs="Calibri"/>
              </w:rPr>
              <w:t xml:space="preserve"> APRIL 2018</w:t>
            </w:r>
          </w:p>
          <w:p w:rsidR="00124C83" w:rsidRDefault="00C71A44" w:rsidP="00031F2E">
            <w:pPr>
              <w:pStyle w:val="Experience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MTO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124C83">
              <w:rPr>
                <w:rStyle w:val="Strong"/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>Audit</w:t>
            </w:r>
            <w:r w:rsidR="00124C83">
              <w:rPr>
                <w:rFonts w:ascii="Calibri" w:hAnsi="Calibri" w:cs="Calibri"/>
              </w:rPr>
              <w:t>, operations, sales, procurement)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</w:p>
          <w:p w:rsidR="003D1B71" w:rsidRPr="00740017" w:rsidRDefault="003D1B71" w:rsidP="00031F2E">
            <w:pPr>
              <w:pStyle w:val="Experience"/>
              <w:spacing w:after="0"/>
              <w:rPr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747B1B" w:rsidRPr="00747B1B">
              <w:rPr>
                <w:rFonts w:ascii="Calibri" w:hAnsi="Calibri" w:cs="Calibri"/>
              </w:rPr>
              <w:t>Frontier Green Wood Industries (Ptv) Ltd Peshawar</w:t>
            </w:r>
          </w:p>
          <w:p w:rsidR="00124C83" w:rsidRDefault="00124C83" w:rsidP="00124C83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Certificate &amp; Diploma</w:t>
            </w:r>
          </w:p>
          <w:p w:rsidR="00124C83" w:rsidRPr="00516B30" w:rsidRDefault="00124C83" w:rsidP="00124C83">
            <w:r>
              <w:t>Diploma in Procurement &amp;</w:t>
            </w:r>
            <w:r w:rsidR="00AD1624">
              <w:t xml:space="preserve"> </w:t>
            </w:r>
            <w:r>
              <w:t>Supply Chain Management By IM Sciences Peshawar</w:t>
            </w:r>
            <w:r w:rsidR="00925EC6">
              <w:t>. (</w:t>
            </w:r>
            <w:r>
              <w:t>1-module).</w:t>
            </w:r>
          </w:p>
          <w:p w:rsidR="00124C83" w:rsidRDefault="00124C83" w:rsidP="00124C83">
            <w:r>
              <w:t>CIT certificate from Trade Testing Board Kpk Peshawar.</w:t>
            </w:r>
          </w:p>
          <w:p w:rsidR="00124C83" w:rsidRDefault="00124C83" w:rsidP="00124C83">
            <w:r>
              <w:t>Certificate in basic MS-office skills By Skill Development Council Peshawar.</w:t>
            </w:r>
          </w:p>
          <w:p w:rsidR="00124C83" w:rsidRDefault="00124C83" w:rsidP="00124C83">
            <w:r>
              <w:t>Certificate of participation; summer training camp for Inter-faith harmony by Church of Pakistan.</w:t>
            </w:r>
          </w:p>
          <w:p w:rsidR="00124C83" w:rsidRDefault="00124C83" w:rsidP="00124C83">
            <w:r>
              <w:t>Certificate of two days training of Peace Building Skills by Pakistan Council Of World Religions, Women wing Kpk.</w:t>
            </w:r>
          </w:p>
          <w:p w:rsidR="00124C83" w:rsidRDefault="00124C83" w:rsidP="00AC6C7E">
            <w:r>
              <w:t xml:space="preserve">Certificate of one day training on peace &amp; conflict resolution skills by </w:t>
            </w:r>
            <w:r>
              <w:lastRenderedPageBreak/>
              <w:t xml:space="preserve">Pakistan Council Of World Religion, Women wing Kpk. </w:t>
            </w:r>
          </w:p>
          <w:p w:rsidR="00D46E3C" w:rsidRPr="00124C83" w:rsidRDefault="00D46E3C" w:rsidP="00AC6C7E"/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4889F7241BBB4D8E860E0C895AB92DE0"/>
              </w:placeholder>
              <w:temporary/>
              <w:showingPlcHdr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60112E" w:rsidRDefault="0060112E" w:rsidP="00353B60">
            <w:pPr>
              <w:pStyle w:val="SchoolName"/>
            </w:pPr>
            <w:r>
              <w:t>Institute of Management Sciences Peshawar</w:t>
            </w:r>
          </w:p>
          <w:p w:rsidR="0060112E" w:rsidRPr="00113131" w:rsidRDefault="0060112E" w:rsidP="001B22D1">
            <w:pPr>
              <w:pStyle w:val="SchoolName"/>
              <w:numPr>
                <w:ilvl w:val="0"/>
                <w:numId w:val="8"/>
              </w:numPr>
              <w:ind w:left="371"/>
              <w:rPr>
                <w:b w:val="0"/>
              </w:rPr>
            </w:pPr>
            <w:r w:rsidRPr="00113131">
              <w:rPr>
                <w:b w:val="0"/>
              </w:rPr>
              <w:t xml:space="preserve">MS Management Sciences (HR) </w:t>
            </w:r>
            <w:r w:rsidR="00825761" w:rsidRPr="00113131">
              <w:rPr>
                <w:b w:val="0"/>
              </w:rPr>
              <w:t xml:space="preserve">       </w:t>
            </w:r>
            <w:r w:rsidR="00113131">
              <w:rPr>
                <w:b w:val="0"/>
              </w:rPr>
              <w:t xml:space="preserve"> </w:t>
            </w:r>
            <w:r w:rsidR="00825761" w:rsidRPr="00113131">
              <w:rPr>
                <w:b w:val="0"/>
              </w:rPr>
              <w:t xml:space="preserve">  (research</w:t>
            </w:r>
            <w:r w:rsidR="00A60300" w:rsidRPr="00113131">
              <w:rPr>
                <w:b w:val="0"/>
              </w:rPr>
              <w:t xml:space="preserve">) </w:t>
            </w:r>
            <w:r w:rsidR="00113131">
              <w:rPr>
                <w:b w:val="0"/>
              </w:rPr>
              <w:t xml:space="preserve">                    2023</w:t>
            </w:r>
          </w:p>
          <w:p w:rsidR="00124C83" w:rsidRPr="00113131" w:rsidRDefault="00124C83" w:rsidP="00353B60">
            <w:pPr>
              <w:pStyle w:val="SchoolName"/>
            </w:pPr>
          </w:p>
          <w:p w:rsidR="003D1B71" w:rsidRPr="00740017" w:rsidRDefault="00795E6C" w:rsidP="00353B60">
            <w:pPr>
              <w:pStyle w:val="SchoolName"/>
            </w:pPr>
            <w:r>
              <w:t>QACC University Of Peshawar</w:t>
            </w:r>
          </w:p>
          <w:p w:rsidR="00795E6C" w:rsidRPr="00795E6C" w:rsidRDefault="00795E6C" w:rsidP="00795E6C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M.COM                                                          3.2 CGPA                  2016 </w:t>
            </w:r>
          </w:p>
          <w:p w:rsidR="00795E6C" w:rsidRPr="00795E6C" w:rsidRDefault="00795E6C" w:rsidP="00795E6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795E6C">
              <w:rPr>
                <w:rFonts w:ascii="Calibri" w:hAnsi="Calibri" w:cs="Calibri"/>
                <w:b/>
              </w:rPr>
              <w:t xml:space="preserve">Qurtuba </w:t>
            </w:r>
            <w:r>
              <w:rPr>
                <w:rFonts w:ascii="Calibri" w:hAnsi="Calibri" w:cs="Calibri"/>
                <w:b/>
              </w:rPr>
              <w:t>U</w:t>
            </w:r>
            <w:r w:rsidRPr="00795E6C">
              <w:rPr>
                <w:rFonts w:ascii="Calibri" w:hAnsi="Calibri" w:cs="Calibri"/>
                <w:b/>
              </w:rPr>
              <w:t>niversity Peshawar campus</w:t>
            </w:r>
          </w:p>
          <w:p w:rsidR="00795E6C" w:rsidRDefault="00795E6C" w:rsidP="00795E6C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B.COM                                                           3.5 CGPA                  2013</w:t>
            </w:r>
          </w:p>
          <w:p w:rsidR="00795E6C" w:rsidRPr="00795E6C" w:rsidRDefault="00795E6C" w:rsidP="00795E6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BISE Peshawar</w:t>
            </w:r>
          </w:p>
          <w:p w:rsidR="00795E6C" w:rsidRDefault="00795E6C" w:rsidP="00795E6C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FSc                                                                  57</w:t>
            </w:r>
            <w:r w:rsidR="00345B28">
              <w:rPr>
                <w:rFonts w:ascii="Calibri" w:hAnsi="Calibri" w:cs="Calibri"/>
              </w:rPr>
              <w:t xml:space="preserve">%                           </w:t>
            </w:r>
            <w:bookmarkStart w:id="0" w:name="_GoBack"/>
            <w:bookmarkEnd w:id="0"/>
          </w:p>
          <w:p w:rsidR="00795E6C" w:rsidRPr="00795E6C" w:rsidRDefault="00795E6C" w:rsidP="00795E6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795E6C">
              <w:rPr>
                <w:rFonts w:ascii="Calibri" w:hAnsi="Calibri" w:cs="Calibri"/>
                <w:b/>
              </w:rPr>
              <w:t>BISE Peshawar</w:t>
            </w:r>
          </w:p>
          <w:p w:rsidR="00795E6C" w:rsidRPr="00C101F0" w:rsidRDefault="00795E6C" w:rsidP="00C101F0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SSc                                                                  60%</w:t>
            </w:r>
            <w:r w:rsidR="00345B28">
              <w:rPr>
                <w:rFonts w:ascii="Calibri" w:hAnsi="Calibri" w:cs="Calibri"/>
              </w:rPr>
              <w:t xml:space="preserve">                           </w:t>
            </w:r>
          </w:p>
          <w:p w:rsidR="00516B30" w:rsidRDefault="00516B30" w:rsidP="00516B30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Computer Skills</w:t>
            </w:r>
          </w:p>
          <w:p w:rsidR="00F3407B" w:rsidRPr="00A727D6" w:rsidRDefault="00516B30" w:rsidP="00A727D6">
            <w:r>
              <w:t>Have a good command on MS-Office,</w:t>
            </w:r>
            <w:r w:rsidR="0082573C">
              <w:t xml:space="preserve"> Internet etc.</w:t>
            </w:r>
          </w:p>
          <w:p w:rsidR="0082573C" w:rsidRDefault="0082573C" w:rsidP="0082573C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Communication</w:t>
            </w:r>
            <w:r w:rsidR="00124C83">
              <w:rPr>
                <w:rFonts w:ascii="Calibri" w:hAnsi="Calibri" w:cs="Calibri"/>
                <w:color w:val="0072C7"/>
              </w:rPr>
              <w:t xml:space="preserve"> &amp; Linguistic</w:t>
            </w:r>
            <w:r>
              <w:rPr>
                <w:rFonts w:ascii="Calibri" w:hAnsi="Calibri" w:cs="Calibri"/>
                <w:color w:val="0072C7"/>
              </w:rPr>
              <w:t xml:space="preserve"> Skills</w:t>
            </w:r>
          </w:p>
          <w:p w:rsidR="0082573C" w:rsidRPr="0082573C" w:rsidRDefault="00A77DDA" w:rsidP="0082573C">
            <w:r>
              <w:t>Having</w:t>
            </w:r>
            <w:r w:rsidR="0082573C">
              <w:t xml:space="preserve"> good communication skills to </w:t>
            </w:r>
            <w:r>
              <w:t>interact</w:t>
            </w:r>
            <w:r w:rsidR="0082573C">
              <w:t xml:space="preserve"> with the environment, good presentation skills, good learning ski</w:t>
            </w:r>
            <w:r>
              <w:t>lls and convincing power.</w:t>
            </w:r>
            <w:r w:rsidR="0082573C">
              <w:t xml:space="preserve"> </w:t>
            </w:r>
          </w:p>
          <w:p w:rsidR="00516B30" w:rsidRDefault="00A77DDA" w:rsidP="0082573C">
            <w:r>
              <w:t xml:space="preserve">Good: </w:t>
            </w:r>
            <w:r w:rsidR="0082573C">
              <w:t>English</w:t>
            </w:r>
            <w:r w:rsidR="00C101F0">
              <w:t xml:space="preserve"> (</w:t>
            </w:r>
            <w:r>
              <w:t>written</w:t>
            </w:r>
            <w:r w:rsidR="00C101F0">
              <w:t>/spoken)</w:t>
            </w:r>
            <w:r w:rsidR="0082573C">
              <w:t xml:space="preserve">, </w:t>
            </w:r>
            <w:r>
              <w:t>Pashto</w:t>
            </w:r>
            <w:r w:rsidR="00C101F0">
              <w:t xml:space="preserve"> (spoken)</w:t>
            </w:r>
          </w:p>
          <w:p w:rsidR="00C101F0" w:rsidRPr="0082573C" w:rsidRDefault="00A77DDA" w:rsidP="0082573C">
            <w:r>
              <w:t xml:space="preserve">Best: </w:t>
            </w:r>
            <w:r w:rsidR="00C101F0">
              <w:t>Urdu (spoken/written), Hi</w:t>
            </w:r>
            <w:r w:rsidR="00703D3C">
              <w:t>n</w:t>
            </w:r>
            <w:r w:rsidR="00C101F0">
              <w:t>dko (spoken)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FA4FEC07B7124E4AABEAAB741C9AC892"/>
              </w:placeholder>
              <w:temporary/>
              <w:showingPlcHdr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53D4BC26C7274BE4821DD12C8AEEB0BD"/>
              </w:placeholder>
              <w:temporary/>
              <w:showingPlcHdr/>
            </w:sdtPr>
            <w:sdtEndPr/>
            <w:sdtContent>
              <w:p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516B30" w:rsidTr="006D4CC4">
        <w:trPr>
          <w:trHeight w:val="1184"/>
        </w:trPr>
        <w:tc>
          <w:tcPr>
            <w:tcW w:w="3863" w:type="dxa"/>
            <w:gridSpan w:val="3"/>
            <w:tcBorders>
              <w:bottom w:val="nil"/>
            </w:tcBorders>
          </w:tcPr>
          <w:p w:rsidR="00516B30" w:rsidRDefault="00516B3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516B30" w:rsidRDefault="00516B3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46" w:type="dxa"/>
            <w:vMerge/>
            <w:tcBorders>
              <w:bottom w:val="nil"/>
            </w:tcBorders>
          </w:tcPr>
          <w:p w:rsidR="00516B30" w:rsidRDefault="00516B30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  <w:tcBorders>
              <w:bottom w:val="nil"/>
            </w:tcBorders>
            <w:vAlign w:val="bottom"/>
          </w:tcPr>
          <w:p w:rsidR="00516B30" w:rsidRDefault="00516B3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</w:tc>
      </w:tr>
      <w:tr w:rsidR="003D1B71" w:rsidTr="006D4CC4">
        <w:trPr>
          <w:trHeight w:val="867"/>
        </w:trPr>
        <w:tc>
          <w:tcPr>
            <w:tcW w:w="759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3" w:type="dxa"/>
            <w:gridSpan w:val="2"/>
          </w:tcPr>
          <w:p w:rsidR="003D1B71" w:rsidRPr="0082573C" w:rsidRDefault="003D1B71" w:rsidP="0082573C">
            <w:pPr>
              <w:tabs>
                <w:tab w:val="left" w:pos="1845"/>
              </w:tabs>
            </w:pP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Pr="00590471" w:rsidRDefault="003D1B71" w:rsidP="00222466"/>
        </w:tc>
      </w:tr>
      <w:tr w:rsidR="003D1B71" w:rsidTr="006D4CC4">
        <w:trPr>
          <w:trHeight w:val="405"/>
        </w:trPr>
        <w:tc>
          <w:tcPr>
            <w:tcW w:w="759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65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B0F967" wp14:editId="065C9DE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F00B16D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9" w:type="dxa"/>
            <w:vAlign w:val="center"/>
          </w:tcPr>
          <w:p w:rsidR="003D1B71" w:rsidRPr="00380FD1" w:rsidRDefault="00795E6C" w:rsidP="00380FD1">
            <w:pPr>
              <w:pStyle w:val="Information"/>
            </w:pPr>
            <w:r>
              <w:t>H#T-44/722,St#1, Mohala Qasimabad, Kakshal,</w:t>
            </w:r>
          </w:p>
          <w:p w:rsidR="003D1B71" w:rsidRPr="00380FD1" w:rsidRDefault="00795E6C" w:rsidP="00795E6C">
            <w:pPr>
              <w:pStyle w:val="Information"/>
            </w:pPr>
            <w:r>
              <w:t>Peshawar</w:t>
            </w: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136"/>
        </w:trPr>
        <w:tc>
          <w:tcPr>
            <w:tcW w:w="759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3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465"/>
        </w:trPr>
        <w:tc>
          <w:tcPr>
            <w:tcW w:w="759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65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D483C7" wp14:editId="26D050C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955AC2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9" w:type="dxa"/>
            <w:vAlign w:val="center"/>
          </w:tcPr>
          <w:p w:rsidR="00031F2E" w:rsidRDefault="00031F2E" w:rsidP="00031F2E">
            <w:pPr>
              <w:pStyle w:val="Information"/>
            </w:pPr>
            <w:r>
              <w:t>+923145766074</w:t>
            </w:r>
          </w:p>
          <w:p w:rsidR="00795E6C" w:rsidRPr="00380FD1" w:rsidRDefault="00031F2E" w:rsidP="00031F2E">
            <w:pPr>
              <w:pStyle w:val="Information"/>
            </w:pPr>
            <w:r>
              <w:t>+92912619168</w:t>
            </w: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136"/>
        </w:trPr>
        <w:tc>
          <w:tcPr>
            <w:tcW w:w="759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3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472"/>
        </w:trPr>
        <w:tc>
          <w:tcPr>
            <w:tcW w:w="759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65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A29039" wp14:editId="0583C363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17312A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9" w:type="dxa"/>
            <w:vAlign w:val="center"/>
          </w:tcPr>
          <w:p w:rsidR="003D1B71" w:rsidRPr="00380FD1" w:rsidRDefault="00ED0186" w:rsidP="00516B30">
            <w:pPr>
              <w:pStyle w:val="Information"/>
            </w:pPr>
            <w:hyperlink r:id="rId18" w:history="1">
              <w:r w:rsidR="00A77DDA" w:rsidRPr="00EA6AF2">
                <w:rPr>
                  <w:rStyle w:val="Hyperlink"/>
                </w:rPr>
                <w:t>Faysalking60@gmail.com</w:t>
              </w:r>
            </w:hyperlink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130"/>
        </w:trPr>
        <w:tc>
          <w:tcPr>
            <w:tcW w:w="759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3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46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472"/>
        </w:trPr>
        <w:tc>
          <w:tcPr>
            <w:tcW w:w="759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65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439" w:type="dxa"/>
            <w:vAlign w:val="center"/>
          </w:tcPr>
          <w:p w:rsidR="003D1B71" w:rsidRPr="00380FD1" w:rsidRDefault="003D1B71" w:rsidP="00516B30">
            <w:pPr>
              <w:pStyle w:val="Information"/>
            </w:pPr>
          </w:p>
        </w:tc>
        <w:tc>
          <w:tcPr>
            <w:tcW w:w="446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969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6D4CC4">
        <w:trPr>
          <w:trHeight w:val="1824"/>
        </w:trPr>
        <w:tc>
          <w:tcPr>
            <w:tcW w:w="759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3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46" w:type="dxa"/>
          </w:tcPr>
          <w:p w:rsidR="003D1B71" w:rsidRDefault="003D1B71" w:rsidP="00222466"/>
        </w:tc>
        <w:tc>
          <w:tcPr>
            <w:tcW w:w="6969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186" w:rsidRDefault="00ED0186" w:rsidP="00590471">
      <w:r>
        <w:separator/>
      </w:r>
    </w:p>
  </w:endnote>
  <w:endnote w:type="continuationSeparator" w:id="0">
    <w:p w:rsidR="00ED0186" w:rsidRDefault="00ED018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186" w:rsidRDefault="00ED0186" w:rsidP="00590471">
      <w:r>
        <w:separator/>
      </w:r>
    </w:p>
  </w:footnote>
  <w:footnote w:type="continuationSeparator" w:id="0">
    <w:p w:rsidR="00ED0186" w:rsidRDefault="00ED018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08F8CBA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1D57DAD"/>
    <w:multiLevelType w:val="hybridMultilevel"/>
    <w:tmpl w:val="41EEA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31571"/>
    <w:multiLevelType w:val="hybridMultilevel"/>
    <w:tmpl w:val="7AD81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81F4E"/>
    <w:multiLevelType w:val="hybridMultilevel"/>
    <w:tmpl w:val="36EC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24B50"/>
    <w:multiLevelType w:val="hybridMultilevel"/>
    <w:tmpl w:val="F7006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D7CB2"/>
    <w:multiLevelType w:val="hybridMultilevel"/>
    <w:tmpl w:val="151C20DC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8">
    <w:nsid w:val="56E675C9"/>
    <w:multiLevelType w:val="hybridMultilevel"/>
    <w:tmpl w:val="C9204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44"/>
    <w:rsid w:val="000250DA"/>
    <w:rsid w:val="00027260"/>
    <w:rsid w:val="00031F2E"/>
    <w:rsid w:val="00060042"/>
    <w:rsid w:val="00070BD7"/>
    <w:rsid w:val="0008685D"/>
    <w:rsid w:val="00090860"/>
    <w:rsid w:val="00112FD7"/>
    <w:rsid w:val="00113131"/>
    <w:rsid w:val="00124C83"/>
    <w:rsid w:val="00150ABD"/>
    <w:rsid w:val="001946FC"/>
    <w:rsid w:val="001B22D1"/>
    <w:rsid w:val="001F5153"/>
    <w:rsid w:val="00222466"/>
    <w:rsid w:val="0024753C"/>
    <w:rsid w:val="00276026"/>
    <w:rsid w:val="002918B7"/>
    <w:rsid w:val="002B4549"/>
    <w:rsid w:val="002D58AF"/>
    <w:rsid w:val="002E1C54"/>
    <w:rsid w:val="00310F17"/>
    <w:rsid w:val="00322A46"/>
    <w:rsid w:val="003326CB"/>
    <w:rsid w:val="00345B28"/>
    <w:rsid w:val="00353B60"/>
    <w:rsid w:val="00376291"/>
    <w:rsid w:val="00380FD1"/>
    <w:rsid w:val="00383D02"/>
    <w:rsid w:val="00385DE7"/>
    <w:rsid w:val="003D1B71"/>
    <w:rsid w:val="003D7F50"/>
    <w:rsid w:val="003E6664"/>
    <w:rsid w:val="00433C7F"/>
    <w:rsid w:val="004E158A"/>
    <w:rsid w:val="004E3105"/>
    <w:rsid w:val="00516B30"/>
    <w:rsid w:val="00525AB7"/>
    <w:rsid w:val="00565C77"/>
    <w:rsid w:val="0056708E"/>
    <w:rsid w:val="005801E5"/>
    <w:rsid w:val="005902DA"/>
    <w:rsid w:val="00590471"/>
    <w:rsid w:val="005C79CB"/>
    <w:rsid w:val="005D01FA"/>
    <w:rsid w:val="0060112E"/>
    <w:rsid w:val="00643B77"/>
    <w:rsid w:val="00653E17"/>
    <w:rsid w:val="006A08E8"/>
    <w:rsid w:val="006A4EC6"/>
    <w:rsid w:val="006D4CC4"/>
    <w:rsid w:val="006D79A8"/>
    <w:rsid w:val="00703D3C"/>
    <w:rsid w:val="0072353B"/>
    <w:rsid w:val="00747B1B"/>
    <w:rsid w:val="007575B6"/>
    <w:rsid w:val="007938F2"/>
    <w:rsid w:val="00795E6C"/>
    <w:rsid w:val="007B3C81"/>
    <w:rsid w:val="007D67CA"/>
    <w:rsid w:val="007E668F"/>
    <w:rsid w:val="007F5B63"/>
    <w:rsid w:val="0080247B"/>
    <w:rsid w:val="00803857"/>
    <w:rsid w:val="00803A0A"/>
    <w:rsid w:val="00821A6B"/>
    <w:rsid w:val="0082573C"/>
    <w:rsid w:val="00825761"/>
    <w:rsid w:val="00846CB9"/>
    <w:rsid w:val="008566AA"/>
    <w:rsid w:val="008A1E6E"/>
    <w:rsid w:val="008C024F"/>
    <w:rsid w:val="008C2CFC"/>
    <w:rsid w:val="00912DC8"/>
    <w:rsid w:val="00925EC6"/>
    <w:rsid w:val="009475DC"/>
    <w:rsid w:val="00967B93"/>
    <w:rsid w:val="009A3194"/>
    <w:rsid w:val="009A38A6"/>
    <w:rsid w:val="009D090F"/>
    <w:rsid w:val="00A31464"/>
    <w:rsid w:val="00A31B16"/>
    <w:rsid w:val="00A33613"/>
    <w:rsid w:val="00A47A8D"/>
    <w:rsid w:val="00A60300"/>
    <w:rsid w:val="00A727D6"/>
    <w:rsid w:val="00A77DDA"/>
    <w:rsid w:val="00AC6C7E"/>
    <w:rsid w:val="00AD1624"/>
    <w:rsid w:val="00AD16BD"/>
    <w:rsid w:val="00B4158A"/>
    <w:rsid w:val="00B46391"/>
    <w:rsid w:val="00B6466C"/>
    <w:rsid w:val="00BB1B5D"/>
    <w:rsid w:val="00BC22C7"/>
    <w:rsid w:val="00BD195A"/>
    <w:rsid w:val="00C07240"/>
    <w:rsid w:val="00C101F0"/>
    <w:rsid w:val="00C14078"/>
    <w:rsid w:val="00C24B91"/>
    <w:rsid w:val="00C61031"/>
    <w:rsid w:val="00C71A44"/>
    <w:rsid w:val="00C762CC"/>
    <w:rsid w:val="00CD44F4"/>
    <w:rsid w:val="00CE1E3D"/>
    <w:rsid w:val="00D053FA"/>
    <w:rsid w:val="00D149CE"/>
    <w:rsid w:val="00D42FF8"/>
    <w:rsid w:val="00D46E3C"/>
    <w:rsid w:val="00DC3F0A"/>
    <w:rsid w:val="00DD4F82"/>
    <w:rsid w:val="00E26AED"/>
    <w:rsid w:val="00E73AB8"/>
    <w:rsid w:val="00E90A60"/>
    <w:rsid w:val="00ED0186"/>
    <w:rsid w:val="00ED47F7"/>
    <w:rsid w:val="00EE7E09"/>
    <w:rsid w:val="00F0223C"/>
    <w:rsid w:val="00F148D6"/>
    <w:rsid w:val="00F3235D"/>
    <w:rsid w:val="00F32393"/>
    <w:rsid w:val="00F32EE8"/>
    <w:rsid w:val="00F3407B"/>
    <w:rsid w:val="00F41D9A"/>
    <w:rsid w:val="00F50086"/>
    <w:rsid w:val="00F878BD"/>
    <w:rsid w:val="00FA2CC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A77D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A77D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yperlink" Target="mailto:Faysalking60@gmail.com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B19D6DBF744F818DDC7DE8E5483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70C44-44A8-42CC-8338-4FB83B41C2D1}"/>
      </w:docPartPr>
      <w:docPartBody>
        <w:p w:rsidR="00726CF9" w:rsidRDefault="00616672">
          <w:pPr>
            <w:pStyle w:val="24B19D6DBF744F818DDC7DE8E5483FCD"/>
          </w:pPr>
          <w:r w:rsidRPr="00AC6C7E">
            <w:t>Experience</w:t>
          </w:r>
        </w:p>
      </w:docPartBody>
    </w:docPart>
    <w:docPart>
      <w:docPartPr>
        <w:name w:val="4889F7241BBB4D8E860E0C895AB92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EF3E1-F799-4BF2-A93B-0DE8E4B8A4DE}"/>
      </w:docPartPr>
      <w:docPartBody>
        <w:p w:rsidR="00726CF9" w:rsidRDefault="00616672">
          <w:pPr>
            <w:pStyle w:val="4889F7241BBB4D8E860E0C895AB92DE0"/>
          </w:pPr>
          <w:r w:rsidRPr="00AC6C7E">
            <w:t>Education</w:t>
          </w:r>
        </w:p>
      </w:docPartBody>
    </w:docPart>
    <w:docPart>
      <w:docPartPr>
        <w:name w:val="FA4FEC07B7124E4AABEAAB741C9AC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17F9B-B76E-4386-A8F9-2F7960965A22}"/>
      </w:docPartPr>
      <w:docPartBody>
        <w:p w:rsidR="00726CF9" w:rsidRDefault="00616672">
          <w:pPr>
            <w:pStyle w:val="FA4FEC07B7124E4AABEAAB741C9AC892"/>
          </w:pPr>
          <w:r w:rsidRPr="00AC6C7E">
            <w:t>References</w:t>
          </w:r>
        </w:p>
      </w:docPartBody>
    </w:docPart>
    <w:docPart>
      <w:docPartPr>
        <w:name w:val="53D4BC26C7274BE4821DD12C8AEEB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A3EB-78E9-4934-94D3-E226C6E37517}"/>
      </w:docPartPr>
      <w:docPartBody>
        <w:p w:rsidR="00726CF9" w:rsidRDefault="00616672">
          <w:pPr>
            <w:pStyle w:val="53D4BC26C7274BE4821DD12C8AEEB0BD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70"/>
    <w:rsid w:val="0000336C"/>
    <w:rsid w:val="00322776"/>
    <w:rsid w:val="00442069"/>
    <w:rsid w:val="00616672"/>
    <w:rsid w:val="00726CF9"/>
    <w:rsid w:val="0073691E"/>
    <w:rsid w:val="0099437C"/>
    <w:rsid w:val="00C70276"/>
    <w:rsid w:val="00D35070"/>
    <w:rsid w:val="00DB7ED6"/>
    <w:rsid w:val="00DE535A"/>
    <w:rsid w:val="00E65F04"/>
    <w:rsid w:val="00F37C50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35C17013794F1FBE5F0F58E4454F9A">
    <w:name w:val="2E35C17013794F1FBE5F0F58E4454F9A"/>
  </w:style>
  <w:style w:type="paragraph" w:customStyle="1" w:styleId="E462847F41FE4BB7B4A9C6F6C48457C9">
    <w:name w:val="E462847F41FE4BB7B4A9C6F6C48457C9"/>
  </w:style>
  <w:style w:type="paragraph" w:customStyle="1" w:styleId="24B19D6DBF744F818DDC7DE8E5483FCD">
    <w:name w:val="24B19D6DBF744F818DDC7DE8E5483FCD"/>
  </w:style>
  <w:style w:type="paragraph" w:customStyle="1" w:styleId="C7E3BC9842E740F09372D0C9200C16E8">
    <w:name w:val="C7E3BC9842E740F09372D0C9200C16E8"/>
  </w:style>
  <w:style w:type="paragraph" w:customStyle="1" w:styleId="25795FB7AE4540C7B02BC5F307353CC5">
    <w:name w:val="25795FB7AE4540C7B02BC5F307353CC5"/>
  </w:style>
  <w:style w:type="paragraph" w:customStyle="1" w:styleId="EBFE6D64EDEE4705A73133640E764714">
    <w:name w:val="EBFE6D64EDEE4705A73133640E764714"/>
  </w:style>
  <w:style w:type="paragraph" w:customStyle="1" w:styleId="B5B04F9A6337423CBD56B475787837FB">
    <w:name w:val="B5B04F9A6337423CBD56B475787837FB"/>
  </w:style>
  <w:style w:type="paragraph" w:customStyle="1" w:styleId="4441523684F84B958A8581131A1FDF87">
    <w:name w:val="4441523684F84B958A8581131A1FDF87"/>
  </w:style>
  <w:style w:type="paragraph" w:customStyle="1" w:styleId="37871C189E2946379159FC99936390DA">
    <w:name w:val="37871C189E2946379159FC99936390DA"/>
  </w:style>
  <w:style w:type="paragraph" w:customStyle="1" w:styleId="1D4F48E2893A4D89AD2D4760A4AF4E2D">
    <w:name w:val="1D4F48E2893A4D89AD2D4760A4AF4E2D"/>
  </w:style>
  <w:style w:type="paragraph" w:customStyle="1" w:styleId="D8E2CAD260B04B5B96824834FB42B9E5">
    <w:name w:val="D8E2CAD260B04B5B96824834FB42B9E5"/>
  </w:style>
  <w:style w:type="paragraph" w:customStyle="1" w:styleId="CCCBFC722F374AA7922B48AD0D3D7008">
    <w:name w:val="CCCBFC722F374AA7922B48AD0D3D7008"/>
  </w:style>
  <w:style w:type="paragraph" w:customStyle="1" w:styleId="5087D8B4F5B94F5AA172F08B33870AA9">
    <w:name w:val="5087D8B4F5B94F5AA172F08B33870AA9"/>
  </w:style>
  <w:style w:type="paragraph" w:customStyle="1" w:styleId="0331402056CD46D2996CD67DDB62C38D">
    <w:name w:val="0331402056CD46D2996CD67DDB62C38D"/>
  </w:style>
  <w:style w:type="paragraph" w:customStyle="1" w:styleId="CF4FD73ECEA9435F9DEF84C1707504AA">
    <w:name w:val="CF4FD73ECEA9435F9DEF84C1707504AA"/>
  </w:style>
  <w:style w:type="paragraph" w:customStyle="1" w:styleId="665236D97712446085C79947494C984E">
    <w:name w:val="665236D97712446085C79947494C984E"/>
  </w:style>
  <w:style w:type="paragraph" w:customStyle="1" w:styleId="B08ADB58CAEC4CE3BF5C8B16EE82F962">
    <w:name w:val="B08ADB58CAEC4CE3BF5C8B16EE82F962"/>
  </w:style>
  <w:style w:type="paragraph" w:customStyle="1" w:styleId="5E774BA72490454FAE5393EDA9B7A580">
    <w:name w:val="5E774BA72490454FAE5393EDA9B7A580"/>
  </w:style>
  <w:style w:type="paragraph" w:customStyle="1" w:styleId="B2DFE86F1B334984BBE091A508E1CE32">
    <w:name w:val="B2DFE86F1B334984BBE091A508E1CE32"/>
  </w:style>
  <w:style w:type="paragraph" w:customStyle="1" w:styleId="4889F7241BBB4D8E860E0C895AB92DE0">
    <w:name w:val="4889F7241BBB4D8E860E0C895AB92DE0"/>
  </w:style>
  <w:style w:type="paragraph" w:customStyle="1" w:styleId="86D04F59273949D1AFB8F233657F26DE">
    <w:name w:val="86D04F59273949D1AFB8F233657F26DE"/>
  </w:style>
  <w:style w:type="paragraph" w:customStyle="1" w:styleId="12E55F593BD045D49D0EC3797AB3FE8B">
    <w:name w:val="12E55F593BD045D49D0EC3797AB3FE8B"/>
  </w:style>
  <w:style w:type="paragraph" w:customStyle="1" w:styleId="A9B0EE8E68394A92AADD140794C476EA">
    <w:name w:val="A9B0EE8E68394A92AADD140794C476EA"/>
  </w:style>
  <w:style w:type="paragraph" w:customStyle="1" w:styleId="3F4AD3571B4845BB93A9E309D1A08560">
    <w:name w:val="3F4AD3571B4845BB93A9E309D1A08560"/>
  </w:style>
  <w:style w:type="paragraph" w:customStyle="1" w:styleId="6A0D10C55DB045889ACF9554A2C15658">
    <w:name w:val="6A0D10C55DB045889ACF9554A2C15658"/>
  </w:style>
  <w:style w:type="paragraph" w:customStyle="1" w:styleId="B656C7F945DE4F8E8ABC7235B49CDA66">
    <w:name w:val="B656C7F945DE4F8E8ABC7235B49CDA66"/>
  </w:style>
  <w:style w:type="paragraph" w:customStyle="1" w:styleId="7CD8BB644BA946DCB86754F2FA17B7D9">
    <w:name w:val="7CD8BB644BA946DCB86754F2FA17B7D9"/>
  </w:style>
  <w:style w:type="paragraph" w:customStyle="1" w:styleId="FA4FEC07B7124E4AABEAAB741C9AC892">
    <w:name w:val="FA4FEC07B7124E4AABEAAB741C9AC892"/>
  </w:style>
  <w:style w:type="paragraph" w:customStyle="1" w:styleId="53D4BC26C7274BE4821DD12C8AEEB0BD">
    <w:name w:val="53D4BC26C7274BE4821DD12C8AEEB0BD"/>
  </w:style>
  <w:style w:type="paragraph" w:customStyle="1" w:styleId="26E2D4EB3E214176B1F7B39648455099">
    <w:name w:val="26E2D4EB3E214176B1F7B39648455099"/>
  </w:style>
  <w:style w:type="paragraph" w:customStyle="1" w:styleId="C9D67DA08394435B97E0E59C7CDA3C92">
    <w:name w:val="C9D67DA08394435B97E0E59C7CDA3C92"/>
  </w:style>
  <w:style w:type="paragraph" w:customStyle="1" w:styleId="A601528EBBF24415B6CDE6EB0B4AF4D4">
    <w:name w:val="A601528EBBF24415B6CDE6EB0B4AF4D4"/>
  </w:style>
  <w:style w:type="paragraph" w:customStyle="1" w:styleId="189B9484BB1A4BEABE58F67017050F14">
    <w:name w:val="189B9484BB1A4BEABE58F67017050F1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3A4DB336248419CA65020373D1FEE98">
    <w:name w:val="C3A4DB336248419CA65020373D1FEE98"/>
  </w:style>
  <w:style w:type="paragraph" w:customStyle="1" w:styleId="DA4A3D16C8564F849FC4BEF1E9262165">
    <w:name w:val="DA4A3D16C8564F849FC4BEF1E9262165"/>
    <w:rsid w:val="00D35070"/>
  </w:style>
  <w:style w:type="paragraph" w:customStyle="1" w:styleId="9488F5D780E34CCFA00763E520137373">
    <w:name w:val="9488F5D780E34CCFA00763E520137373"/>
    <w:rsid w:val="00D35070"/>
  </w:style>
  <w:style w:type="paragraph" w:customStyle="1" w:styleId="9A74D6F82F6947DCB74FF9B8D98C6238">
    <w:name w:val="9A74D6F82F6947DCB74FF9B8D98C6238"/>
    <w:rsid w:val="00D35070"/>
  </w:style>
  <w:style w:type="paragraph" w:customStyle="1" w:styleId="E63FC157B10145818AD97229032B9CF6">
    <w:name w:val="E63FC157B10145818AD97229032B9CF6"/>
    <w:rsid w:val="00D350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35C17013794F1FBE5F0F58E4454F9A">
    <w:name w:val="2E35C17013794F1FBE5F0F58E4454F9A"/>
  </w:style>
  <w:style w:type="paragraph" w:customStyle="1" w:styleId="E462847F41FE4BB7B4A9C6F6C48457C9">
    <w:name w:val="E462847F41FE4BB7B4A9C6F6C48457C9"/>
  </w:style>
  <w:style w:type="paragraph" w:customStyle="1" w:styleId="24B19D6DBF744F818DDC7DE8E5483FCD">
    <w:name w:val="24B19D6DBF744F818DDC7DE8E5483FCD"/>
  </w:style>
  <w:style w:type="paragraph" w:customStyle="1" w:styleId="C7E3BC9842E740F09372D0C9200C16E8">
    <w:name w:val="C7E3BC9842E740F09372D0C9200C16E8"/>
  </w:style>
  <w:style w:type="paragraph" w:customStyle="1" w:styleId="25795FB7AE4540C7B02BC5F307353CC5">
    <w:name w:val="25795FB7AE4540C7B02BC5F307353CC5"/>
  </w:style>
  <w:style w:type="paragraph" w:customStyle="1" w:styleId="EBFE6D64EDEE4705A73133640E764714">
    <w:name w:val="EBFE6D64EDEE4705A73133640E764714"/>
  </w:style>
  <w:style w:type="paragraph" w:customStyle="1" w:styleId="B5B04F9A6337423CBD56B475787837FB">
    <w:name w:val="B5B04F9A6337423CBD56B475787837FB"/>
  </w:style>
  <w:style w:type="paragraph" w:customStyle="1" w:styleId="4441523684F84B958A8581131A1FDF87">
    <w:name w:val="4441523684F84B958A8581131A1FDF87"/>
  </w:style>
  <w:style w:type="paragraph" w:customStyle="1" w:styleId="37871C189E2946379159FC99936390DA">
    <w:name w:val="37871C189E2946379159FC99936390DA"/>
  </w:style>
  <w:style w:type="paragraph" w:customStyle="1" w:styleId="1D4F48E2893A4D89AD2D4760A4AF4E2D">
    <w:name w:val="1D4F48E2893A4D89AD2D4760A4AF4E2D"/>
  </w:style>
  <w:style w:type="paragraph" w:customStyle="1" w:styleId="D8E2CAD260B04B5B96824834FB42B9E5">
    <w:name w:val="D8E2CAD260B04B5B96824834FB42B9E5"/>
  </w:style>
  <w:style w:type="paragraph" w:customStyle="1" w:styleId="CCCBFC722F374AA7922B48AD0D3D7008">
    <w:name w:val="CCCBFC722F374AA7922B48AD0D3D7008"/>
  </w:style>
  <w:style w:type="paragraph" w:customStyle="1" w:styleId="5087D8B4F5B94F5AA172F08B33870AA9">
    <w:name w:val="5087D8B4F5B94F5AA172F08B33870AA9"/>
  </w:style>
  <w:style w:type="paragraph" w:customStyle="1" w:styleId="0331402056CD46D2996CD67DDB62C38D">
    <w:name w:val="0331402056CD46D2996CD67DDB62C38D"/>
  </w:style>
  <w:style w:type="paragraph" w:customStyle="1" w:styleId="CF4FD73ECEA9435F9DEF84C1707504AA">
    <w:name w:val="CF4FD73ECEA9435F9DEF84C1707504AA"/>
  </w:style>
  <w:style w:type="paragraph" w:customStyle="1" w:styleId="665236D97712446085C79947494C984E">
    <w:name w:val="665236D97712446085C79947494C984E"/>
  </w:style>
  <w:style w:type="paragraph" w:customStyle="1" w:styleId="B08ADB58CAEC4CE3BF5C8B16EE82F962">
    <w:name w:val="B08ADB58CAEC4CE3BF5C8B16EE82F962"/>
  </w:style>
  <w:style w:type="paragraph" w:customStyle="1" w:styleId="5E774BA72490454FAE5393EDA9B7A580">
    <w:name w:val="5E774BA72490454FAE5393EDA9B7A580"/>
  </w:style>
  <w:style w:type="paragraph" w:customStyle="1" w:styleId="B2DFE86F1B334984BBE091A508E1CE32">
    <w:name w:val="B2DFE86F1B334984BBE091A508E1CE32"/>
  </w:style>
  <w:style w:type="paragraph" w:customStyle="1" w:styleId="4889F7241BBB4D8E860E0C895AB92DE0">
    <w:name w:val="4889F7241BBB4D8E860E0C895AB92DE0"/>
  </w:style>
  <w:style w:type="paragraph" w:customStyle="1" w:styleId="86D04F59273949D1AFB8F233657F26DE">
    <w:name w:val="86D04F59273949D1AFB8F233657F26DE"/>
  </w:style>
  <w:style w:type="paragraph" w:customStyle="1" w:styleId="12E55F593BD045D49D0EC3797AB3FE8B">
    <w:name w:val="12E55F593BD045D49D0EC3797AB3FE8B"/>
  </w:style>
  <w:style w:type="paragraph" w:customStyle="1" w:styleId="A9B0EE8E68394A92AADD140794C476EA">
    <w:name w:val="A9B0EE8E68394A92AADD140794C476EA"/>
  </w:style>
  <w:style w:type="paragraph" w:customStyle="1" w:styleId="3F4AD3571B4845BB93A9E309D1A08560">
    <w:name w:val="3F4AD3571B4845BB93A9E309D1A08560"/>
  </w:style>
  <w:style w:type="paragraph" w:customStyle="1" w:styleId="6A0D10C55DB045889ACF9554A2C15658">
    <w:name w:val="6A0D10C55DB045889ACF9554A2C15658"/>
  </w:style>
  <w:style w:type="paragraph" w:customStyle="1" w:styleId="B656C7F945DE4F8E8ABC7235B49CDA66">
    <w:name w:val="B656C7F945DE4F8E8ABC7235B49CDA66"/>
  </w:style>
  <w:style w:type="paragraph" w:customStyle="1" w:styleId="7CD8BB644BA946DCB86754F2FA17B7D9">
    <w:name w:val="7CD8BB644BA946DCB86754F2FA17B7D9"/>
  </w:style>
  <w:style w:type="paragraph" w:customStyle="1" w:styleId="FA4FEC07B7124E4AABEAAB741C9AC892">
    <w:name w:val="FA4FEC07B7124E4AABEAAB741C9AC892"/>
  </w:style>
  <w:style w:type="paragraph" w:customStyle="1" w:styleId="53D4BC26C7274BE4821DD12C8AEEB0BD">
    <w:name w:val="53D4BC26C7274BE4821DD12C8AEEB0BD"/>
  </w:style>
  <w:style w:type="paragraph" w:customStyle="1" w:styleId="26E2D4EB3E214176B1F7B39648455099">
    <w:name w:val="26E2D4EB3E214176B1F7B39648455099"/>
  </w:style>
  <w:style w:type="paragraph" w:customStyle="1" w:styleId="C9D67DA08394435B97E0E59C7CDA3C92">
    <w:name w:val="C9D67DA08394435B97E0E59C7CDA3C92"/>
  </w:style>
  <w:style w:type="paragraph" w:customStyle="1" w:styleId="A601528EBBF24415B6CDE6EB0B4AF4D4">
    <w:name w:val="A601528EBBF24415B6CDE6EB0B4AF4D4"/>
  </w:style>
  <w:style w:type="paragraph" w:customStyle="1" w:styleId="189B9484BB1A4BEABE58F67017050F14">
    <w:name w:val="189B9484BB1A4BEABE58F67017050F1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3A4DB336248419CA65020373D1FEE98">
    <w:name w:val="C3A4DB336248419CA65020373D1FEE98"/>
  </w:style>
  <w:style w:type="paragraph" w:customStyle="1" w:styleId="DA4A3D16C8564F849FC4BEF1E9262165">
    <w:name w:val="DA4A3D16C8564F849FC4BEF1E9262165"/>
    <w:rsid w:val="00D35070"/>
  </w:style>
  <w:style w:type="paragraph" w:customStyle="1" w:styleId="9488F5D780E34CCFA00763E520137373">
    <w:name w:val="9488F5D780E34CCFA00763E520137373"/>
    <w:rsid w:val="00D35070"/>
  </w:style>
  <w:style w:type="paragraph" w:customStyle="1" w:styleId="9A74D6F82F6947DCB74FF9B8D98C6238">
    <w:name w:val="9A74D6F82F6947DCB74FF9B8D98C6238"/>
    <w:rsid w:val="00D35070"/>
  </w:style>
  <w:style w:type="paragraph" w:customStyle="1" w:styleId="E63FC157B10145818AD97229032B9CF6">
    <w:name w:val="E63FC157B10145818AD97229032B9CF6"/>
    <w:rsid w:val="00D350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Faisal Aslam</vt:lpstr>
    </vt:vector>
  </TitlesOfParts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Faisal Aslam</dc:title>
  <dc:creator/>
  <cp:lastModifiedBy/>
  <cp:revision>1</cp:revision>
  <dcterms:created xsi:type="dcterms:W3CDTF">2022-03-28T15:17:00Z</dcterms:created>
  <dcterms:modified xsi:type="dcterms:W3CDTF">2023-11-25T10:55:00Z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